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1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7"/>
        <w:gridCol w:w="7493"/>
      </w:tblGrid>
      <w:tr w:rsidR="00AC1C69" w:rsidRPr="00AC1C69" w14:paraId="6524C733" w14:textId="77777777" w:rsidTr="00A96D1A">
        <w:trPr>
          <w:trHeight w:val="556"/>
        </w:trPr>
        <w:sdt>
          <w:sdtPr>
            <w:id w:val="1621259925"/>
            <w:placeholder>
              <w:docPart w:val="984344AFF77D42D497814959991A3A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27722B37" w14:textId="77777777" w:rsidR="00AC1C69" w:rsidRPr="00AC1C69" w:rsidRDefault="00AC1C69" w:rsidP="00AC1C69">
                <w:r w:rsidRPr="00AC1C69">
                  <w:t>First Name</w:t>
                </w:r>
              </w:p>
            </w:tc>
          </w:sdtContent>
        </w:sdt>
        <w:tc>
          <w:tcPr>
            <w:tcW w:w="3989" w:type="pct"/>
            <w:tcBorders>
              <w:bottom w:val="single" w:sz="4" w:space="0" w:color="auto"/>
            </w:tcBorders>
            <w:vAlign w:val="bottom"/>
          </w:tcPr>
          <w:p w14:paraId="61F0922E" w14:textId="77777777" w:rsidR="00AC1C69" w:rsidRPr="00AC1C69" w:rsidRDefault="00AC1C69" w:rsidP="00AC1C69"/>
        </w:tc>
      </w:tr>
      <w:tr w:rsidR="00AC1C69" w:rsidRPr="00AC1C69" w14:paraId="396CAAB4" w14:textId="77777777" w:rsidTr="00A96D1A">
        <w:trPr>
          <w:trHeight w:val="556"/>
        </w:trPr>
        <w:sdt>
          <w:sdtPr>
            <w:id w:val="-1470592894"/>
            <w:placeholder>
              <w:docPart w:val="2FC4EA12635C4261ADE7B0E4F625F9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4EFADD39" w14:textId="77777777" w:rsidR="00AC1C69" w:rsidRPr="00AC1C69" w:rsidRDefault="00AC1C69" w:rsidP="00AC1C69">
                <w:r w:rsidRPr="00AC1C69">
                  <w:t>Last Name</w:t>
                </w:r>
              </w:p>
            </w:tc>
          </w:sdtContent>
        </w:sdt>
        <w:tc>
          <w:tcPr>
            <w:tcW w:w="3989" w:type="pct"/>
            <w:tcBorders>
              <w:bottom w:val="single" w:sz="4" w:space="0" w:color="auto"/>
            </w:tcBorders>
            <w:vAlign w:val="bottom"/>
          </w:tcPr>
          <w:p w14:paraId="0905AA8D" w14:textId="77777777" w:rsidR="00AC1C69" w:rsidRPr="00AC1C69" w:rsidRDefault="00AC1C69" w:rsidP="00AC1C69"/>
        </w:tc>
      </w:tr>
      <w:tr w:rsidR="00A96D1A" w:rsidRPr="00AC1C69" w14:paraId="28E0B4BE" w14:textId="77777777" w:rsidTr="00A96D1A">
        <w:trPr>
          <w:trHeight w:val="556"/>
        </w:trPr>
        <w:tc>
          <w:tcPr>
            <w:tcW w:w="1010" w:type="pct"/>
            <w:vAlign w:val="bottom"/>
          </w:tcPr>
          <w:p w14:paraId="18DDA02C" w14:textId="1574A240" w:rsidR="00A96D1A" w:rsidRPr="00AC1C69" w:rsidRDefault="00A96D1A" w:rsidP="00AC1C69">
            <w:r>
              <w:t>Email</w:t>
            </w:r>
          </w:p>
        </w:tc>
        <w:tc>
          <w:tcPr>
            <w:tcW w:w="3989" w:type="pct"/>
            <w:tcBorders>
              <w:bottom w:val="single" w:sz="4" w:space="0" w:color="auto"/>
            </w:tcBorders>
            <w:vAlign w:val="bottom"/>
          </w:tcPr>
          <w:p w14:paraId="0956773A" w14:textId="77777777" w:rsidR="00A96D1A" w:rsidRPr="00AC1C69" w:rsidRDefault="00A96D1A" w:rsidP="00AC1C69"/>
        </w:tc>
      </w:tr>
      <w:tr w:rsidR="00AC1C69" w:rsidRPr="00AC1C69" w14:paraId="249B3F05" w14:textId="77777777" w:rsidTr="00A96D1A">
        <w:trPr>
          <w:trHeight w:val="541"/>
        </w:trPr>
        <w:tc>
          <w:tcPr>
            <w:tcW w:w="1010" w:type="pct"/>
            <w:vAlign w:val="bottom"/>
          </w:tcPr>
          <w:p w14:paraId="4F8298F7" w14:textId="6C3520CB" w:rsidR="00AC1C69" w:rsidRPr="00AC1C69" w:rsidRDefault="00A96D1A" w:rsidP="00AC1C69">
            <w:r>
              <w:t>Phone</w:t>
            </w:r>
          </w:p>
        </w:tc>
        <w:tc>
          <w:tcPr>
            <w:tcW w:w="3989" w:type="pct"/>
            <w:tcBorders>
              <w:bottom w:val="single" w:sz="4" w:space="0" w:color="auto"/>
            </w:tcBorders>
            <w:vAlign w:val="bottom"/>
          </w:tcPr>
          <w:p w14:paraId="6033218E" w14:textId="77777777" w:rsidR="00AC1C69" w:rsidRPr="00AC1C69" w:rsidRDefault="00AC1C69" w:rsidP="00AC1C69"/>
        </w:tc>
      </w:tr>
      <w:tr w:rsidR="00AC1C69" w:rsidRPr="00AC1C69" w14:paraId="077D43F0" w14:textId="77777777" w:rsidTr="00A96D1A">
        <w:trPr>
          <w:trHeight w:val="556"/>
        </w:trPr>
        <w:tc>
          <w:tcPr>
            <w:tcW w:w="1010" w:type="pct"/>
            <w:vAlign w:val="bottom"/>
          </w:tcPr>
          <w:p w14:paraId="72CD7503" w14:textId="236D7611" w:rsidR="00AC1C69" w:rsidRPr="00AC1C69" w:rsidRDefault="00A96D1A" w:rsidP="00AC1C69">
            <w:r>
              <w:t xml:space="preserve"># of </w:t>
            </w:r>
            <w:r w:rsidR="00700D4E">
              <w:t>Items</w:t>
            </w:r>
          </w:p>
        </w:tc>
        <w:tc>
          <w:tcPr>
            <w:tcW w:w="3989" w:type="pct"/>
            <w:tcBorders>
              <w:bottom w:val="single" w:sz="4" w:space="0" w:color="auto"/>
            </w:tcBorders>
            <w:vAlign w:val="bottom"/>
          </w:tcPr>
          <w:p w14:paraId="4F0ED7E5" w14:textId="77777777" w:rsidR="00AC1C69" w:rsidRPr="00AC1C69" w:rsidRDefault="00AC1C69" w:rsidP="00AC1C69"/>
        </w:tc>
      </w:tr>
      <w:tr w:rsidR="00AC1C69" w:rsidRPr="00AC1C69" w14:paraId="16951428" w14:textId="77777777" w:rsidTr="00A96D1A">
        <w:trPr>
          <w:trHeight w:val="912"/>
        </w:trPr>
        <w:tc>
          <w:tcPr>
            <w:tcW w:w="1010" w:type="pct"/>
            <w:vAlign w:val="center"/>
          </w:tcPr>
          <w:p w14:paraId="6BA3F632" w14:textId="103B4EAE" w:rsidR="00AC1C69" w:rsidRPr="00AC1C69" w:rsidRDefault="00A96D1A" w:rsidP="00A96D1A">
            <w:r>
              <w:t>Special Instructions</w:t>
            </w:r>
          </w:p>
        </w:tc>
        <w:tc>
          <w:tcPr>
            <w:tcW w:w="3989" w:type="pct"/>
            <w:tcBorders>
              <w:bottom w:val="single" w:sz="4" w:space="0" w:color="auto"/>
            </w:tcBorders>
            <w:vAlign w:val="bottom"/>
          </w:tcPr>
          <w:p w14:paraId="56513025" w14:textId="77777777" w:rsidR="00AC1C69" w:rsidRDefault="00AC1C69" w:rsidP="00AC1C69"/>
          <w:p w14:paraId="32185B26" w14:textId="77777777" w:rsidR="00A96D1A" w:rsidRDefault="00A96D1A" w:rsidP="00AC1C69"/>
          <w:p w14:paraId="6479B8A4" w14:textId="77777777" w:rsidR="00A96D1A" w:rsidRDefault="00A96D1A" w:rsidP="00AC1C69"/>
          <w:p w14:paraId="10D68E52" w14:textId="77777777" w:rsidR="00A96D1A" w:rsidRDefault="00A96D1A" w:rsidP="00AC1C69"/>
          <w:p w14:paraId="0C28DC38" w14:textId="2CAD565A" w:rsidR="00A96D1A" w:rsidRPr="00AC1C69" w:rsidRDefault="00A96D1A" w:rsidP="00AC1C69"/>
        </w:tc>
      </w:tr>
      <w:tr w:rsidR="00AC1C69" w:rsidRPr="00AC1C69" w14:paraId="704AC2EB" w14:textId="77777777" w:rsidTr="00A96D1A">
        <w:trPr>
          <w:trHeight w:val="55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703304C4" w14:textId="77777777" w:rsidR="00AC1C69" w:rsidRPr="00AC1C69" w:rsidRDefault="00AC1C69" w:rsidP="00AC1C69">
            <w:pPr>
              <w:pStyle w:val="NoSpacing"/>
            </w:pPr>
          </w:p>
        </w:tc>
      </w:tr>
    </w:tbl>
    <w:p w14:paraId="7F24AAFA" w14:textId="77777777" w:rsidR="00B01049" w:rsidRDefault="00B01049" w:rsidP="00E677FE">
      <w:pPr>
        <w:rPr>
          <w:sz w:val="16"/>
          <w:szCs w:val="16"/>
        </w:rPr>
      </w:pPr>
    </w:p>
    <w:p w14:paraId="3DF23894" w14:textId="4555201C" w:rsidR="00125555" w:rsidRPr="000C5714" w:rsidRDefault="00A96D1A" w:rsidP="00125555">
      <w:pPr>
        <w:rPr>
          <w:sz w:val="40"/>
          <w:szCs w:val="40"/>
        </w:rPr>
      </w:pPr>
      <w:r w:rsidRPr="000C5714">
        <w:rPr>
          <w:sz w:val="40"/>
          <w:szCs w:val="40"/>
        </w:rPr>
        <w:t xml:space="preserve">Thank you for your Business with Top Sharp!  Please leave this form with your </w:t>
      </w:r>
      <w:r w:rsidR="00700D4E">
        <w:rPr>
          <w:sz w:val="40"/>
          <w:szCs w:val="40"/>
        </w:rPr>
        <w:t>Items</w:t>
      </w:r>
      <w:r w:rsidRPr="000C5714">
        <w:rPr>
          <w:sz w:val="40"/>
          <w:szCs w:val="40"/>
        </w:rPr>
        <w:t xml:space="preserve"> in the </w:t>
      </w:r>
      <w:proofErr w:type="spellStart"/>
      <w:r w:rsidRPr="000C5714">
        <w:rPr>
          <w:sz w:val="40"/>
          <w:szCs w:val="40"/>
        </w:rPr>
        <w:t>DropBox</w:t>
      </w:r>
      <w:proofErr w:type="spellEnd"/>
      <w:r w:rsidRPr="000C5714">
        <w:rPr>
          <w:sz w:val="40"/>
          <w:szCs w:val="40"/>
        </w:rPr>
        <w:t xml:space="preserve">.  We will </w:t>
      </w:r>
      <w:r w:rsidR="00125555" w:rsidRPr="000C5714">
        <w:rPr>
          <w:sz w:val="40"/>
          <w:szCs w:val="40"/>
        </w:rPr>
        <w:t xml:space="preserve">send an E-Invoice to your email address which will allow you to make </w:t>
      </w:r>
      <w:r w:rsidR="00700D4E">
        <w:rPr>
          <w:sz w:val="40"/>
          <w:szCs w:val="40"/>
        </w:rPr>
        <w:t xml:space="preserve">your </w:t>
      </w:r>
      <w:r w:rsidR="00125555" w:rsidRPr="000C5714">
        <w:rPr>
          <w:sz w:val="40"/>
          <w:szCs w:val="40"/>
        </w:rPr>
        <w:t xml:space="preserve">payment online.  </w:t>
      </w:r>
    </w:p>
    <w:p w14:paraId="3CC03188" w14:textId="1F6BAD0D" w:rsidR="00CE6104" w:rsidRPr="000C5714" w:rsidRDefault="00125555" w:rsidP="00125555">
      <w:pPr>
        <w:rPr>
          <w:sz w:val="40"/>
          <w:szCs w:val="40"/>
        </w:rPr>
      </w:pPr>
      <w:r w:rsidRPr="000C5714">
        <w:rPr>
          <w:sz w:val="40"/>
          <w:szCs w:val="40"/>
        </w:rPr>
        <w:t xml:space="preserve">Typical </w:t>
      </w:r>
      <w:r w:rsidR="00700D4E" w:rsidRPr="000C5714">
        <w:rPr>
          <w:sz w:val="40"/>
          <w:szCs w:val="40"/>
        </w:rPr>
        <w:t>turnaround</w:t>
      </w:r>
      <w:r w:rsidRPr="000C5714">
        <w:rPr>
          <w:sz w:val="40"/>
          <w:szCs w:val="40"/>
        </w:rPr>
        <w:t xml:space="preserve"> time for Pickup is 24 hours.  If you have any questions you can </w:t>
      </w:r>
      <w:r w:rsidR="000C5714" w:rsidRPr="000C5714">
        <w:rPr>
          <w:sz w:val="40"/>
          <w:szCs w:val="40"/>
        </w:rPr>
        <w:t>text, email</w:t>
      </w:r>
      <w:r w:rsidRPr="000C5714">
        <w:rPr>
          <w:sz w:val="40"/>
          <w:szCs w:val="40"/>
        </w:rPr>
        <w:t xml:space="preserve"> </w:t>
      </w:r>
      <w:r w:rsidR="000C5714" w:rsidRPr="000C5714">
        <w:rPr>
          <w:sz w:val="40"/>
          <w:szCs w:val="40"/>
        </w:rPr>
        <w:t xml:space="preserve">or call </w:t>
      </w:r>
      <w:r w:rsidRPr="000C5714">
        <w:rPr>
          <w:sz w:val="40"/>
          <w:szCs w:val="40"/>
        </w:rPr>
        <w:t>us</w:t>
      </w:r>
      <w:r w:rsidR="000C5714" w:rsidRPr="000C5714">
        <w:rPr>
          <w:sz w:val="40"/>
          <w:szCs w:val="40"/>
        </w:rPr>
        <w:t xml:space="preserve">.  </w:t>
      </w:r>
    </w:p>
    <w:sectPr w:rsidR="00CE6104" w:rsidRPr="000C5714" w:rsidSect="00B01049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6ECFD" w14:textId="77777777" w:rsidR="005923E9" w:rsidRDefault="005923E9" w:rsidP="00650259">
      <w:pPr>
        <w:spacing w:line="240" w:lineRule="auto"/>
      </w:pPr>
      <w:r>
        <w:separator/>
      </w:r>
    </w:p>
  </w:endnote>
  <w:endnote w:type="continuationSeparator" w:id="0">
    <w:p w14:paraId="76BC1594" w14:textId="77777777" w:rsidR="005923E9" w:rsidRDefault="005923E9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15E00A-478F-4ABF-A657-25D0ECBA1644}"/>
    <w:embedBold r:id="rId2" w:fontKey="{617CD5C3-4130-4B0B-8E9C-9C8FFCD1617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A687F21-2EE2-4E38-A460-79D68549586B}"/>
    <w:embedBold r:id="rId4" w:fontKey="{297D6E29-C129-4658-9F17-AB35C2D3B4EB}"/>
    <w:embedItalic r:id="rId5" w:fontKey="{F5FEBD89-7795-4CB1-A2D9-13C412C99BA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FB73EFB-9B78-41A1-AAE3-7C324C0691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9AEDE75-D87B-4A18-83C3-19E722BC68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309B7" w14:paraId="3FA858D4" w14:textId="77777777" w:rsidTr="002309B7">
      <w:tc>
        <w:tcPr>
          <w:tcW w:w="4675" w:type="dxa"/>
          <w:vAlign w:val="center"/>
        </w:tcPr>
        <w:p w14:paraId="7A8D52B5" w14:textId="77777777" w:rsidR="00125555" w:rsidRPr="000C5714" w:rsidRDefault="00125555" w:rsidP="00125555">
          <w:pPr>
            <w:pStyle w:val="Footer"/>
            <w:spacing w:before="0"/>
            <w:rPr>
              <w:b/>
              <w:bCs/>
              <w:sz w:val="24"/>
            </w:rPr>
          </w:pPr>
          <w:bookmarkStart w:id="1" w:name="_Hlk521332575"/>
          <w:r w:rsidRPr="000C5714">
            <w:rPr>
              <w:b/>
              <w:bCs/>
              <w:sz w:val="24"/>
            </w:rPr>
            <w:t>Drop Off Address</w:t>
          </w:r>
        </w:p>
        <w:p w14:paraId="4E4EB19E" w14:textId="77777777" w:rsidR="00125555" w:rsidRDefault="00125555" w:rsidP="00125555">
          <w:pPr>
            <w:pStyle w:val="Footer"/>
            <w:spacing w:before="0"/>
          </w:pPr>
          <w:r>
            <w:t>Top Sharp</w:t>
          </w:r>
        </w:p>
        <w:p w14:paraId="4608F91C" w14:textId="77777777" w:rsidR="00125555" w:rsidRDefault="00125555" w:rsidP="00125555">
          <w:pPr>
            <w:pStyle w:val="Footer"/>
            <w:spacing w:before="0"/>
          </w:pPr>
          <w:r>
            <w:t xml:space="preserve">14104 North Cypress Cove Circle </w:t>
          </w:r>
        </w:p>
        <w:p w14:paraId="598476BF" w14:textId="274FEA7F" w:rsidR="00125555" w:rsidRPr="002309B7" w:rsidRDefault="00125555" w:rsidP="00125555">
          <w:pPr>
            <w:pStyle w:val="Footer"/>
            <w:spacing w:before="0"/>
          </w:pPr>
          <w:r>
            <w:t>Davie FL 33325</w:t>
          </w:r>
        </w:p>
      </w:tc>
      <w:tc>
        <w:tcPr>
          <w:tcW w:w="4675" w:type="dxa"/>
          <w:vAlign w:val="center"/>
        </w:tcPr>
        <w:p w14:paraId="126A0EBE" w14:textId="77777777" w:rsidR="002309B7" w:rsidRPr="00125555" w:rsidRDefault="00125555" w:rsidP="000C5714">
          <w:pPr>
            <w:pStyle w:val="Footer"/>
            <w:spacing w:before="0"/>
            <w:jc w:val="right"/>
            <w:rPr>
              <w:b/>
              <w:bCs/>
              <w:sz w:val="24"/>
            </w:rPr>
          </w:pPr>
          <w:r w:rsidRPr="00125555">
            <w:rPr>
              <w:b/>
              <w:bCs/>
              <w:sz w:val="24"/>
            </w:rPr>
            <w:t>Top Sharp Contact Information</w:t>
          </w:r>
        </w:p>
        <w:p w14:paraId="223F65DA" w14:textId="42B0AFB4" w:rsidR="00125555" w:rsidRDefault="00125555" w:rsidP="000C5714">
          <w:pPr>
            <w:pStyle w:val="Footer"/>
            <w:spacing w:before="0"/>
            <w:jc w:val="right"/>
          </w:pPr>
          <w:r>
            <w:t xml:space="preserve">Email: </w:t>
          </w:r>
          <w:hyperlink r:id="rId1" w:history="1">
            <w:r w:rsidRPr="00306ADC">
              <w:rPr>
                <w:rStyle w:val="Hyperlink"/>
              </w:rPr>
              <w:t>topsharpknives@gmail.com</w:t>
            </w:r>
          </w:hyperlink>
        </w:p>
        <w:p w14:paraId="065BE9DF" w14:textId="370319D7" w:rsidR="00125555" w:rsidRDefault="00700D4E" w:rsidP="000C5714">
          <w:pPr>
            <w:pStyle w:val="Footer"/>
            <w:spacing w:before="0"/>
            <w:jc w:val="right"/>
          </w:pPr>
          <w:hyperlink r:id="rId2" w:history="1">
            <w:r w:rsidR="00125555" w:rsidRPr="00306ADC">
              <w:rPr>
                <w:rStyle w:val="Hyperlink"/>
              </w:rPr>
              <w:t>www.topsharpknives.com</w:t>
            </w:r>
          </w:hyperlink>
        </w:p>
        <w:p w14:paraId="49CC5A13" w14:textId="06364903" w:rsidR="00125555" w:rsidRDefault="00125555" w:rsidP="000C5714">
          <w:pPr>
            <w:pStyle w:val="Footer"/>
            <w:spacing w:before="0"/>
            <w:jc w:val="right"/>
          </w:pPr>
          <w:r>
            <w:t>Phone(text) 754 307 7737</w:t>
          </w:r>
        </w:p>
      </w:tc>
    </w:tr>
    <w:bookmarkEnd w:id="1"/>
  </w:tbl>
  <w:p w14:paraId="38649342" w14:textId="77777777" w:rsidR="00B01049" w:rsidRDefault="00B01049" w:rsidP="002309B7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70CB3" w14:textId="77777777" w:rsidR="005923E9" w:rsidRDefault="005923E9" w:rsidP="00650259">
      <w:pPr>
        <w:spacing w:line="240" w:lineRule="auto"/>
      </w:pPr>
      <w:r>
        <w:separator/>
      </w:r>
    </w:p>
  </w:footnote>
  <w:footnote w:type="continuationSeparator" w:id="0">
    <w:p w14:paraId="2AD8C54E" w14:textId="77777777" w:rsidR="005923E9" w:rsidRDefault="005923E9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086"/>
      <w:gridCol w:w="8270"/>
    </w:tblGrid>
    <w:tr w:rsidR="00B01049" w:rsidRPr="00B01049" w14:paraId="72C0B87F" w14:textId="77777777" w:rsidTr="00A96D1A">
      <w:trPr>
        <w:trHeight w:val="990"/>
      </w:trPr>
      <w:tc>
        <w:tcPr>
          <w:tcW w:w="1080" w:type="dxa"/>
          <w:shd w:val="clear" w:color="auto" w:fill="429EDE" w:themeFill="accent1" w:themeFillTint="99"/>
          <w:vAlign w:val="center"/>
        </w:tcPr>
        <w:p w14:paraId="1E18C2DD" w14:textId="77777777" w:rsidR="00700D4E" w:rsidRPr="00B01049" w:rsidRDefault="007C6CCD" w:rsidP="00AC1C69">
          <w:pPr>
            <w:pStyle w:val="NoSpacing"/>
            <w:rPr>
              <w:noProof/>
            </w:rPr>
          </w:pPr>
          <w:bookmarkStart w:id="0" w:name="_Hlk521328937"/>
          <w:r w:rsidRPr="00B01049">
            <w:rPr>
              <w:noProof/>
            </w:rPr>
            <w:drawing>
              <wp:inline distT="0" distB="0" distL="0" distR="0" wp14:anchorId="02313C26" wp14:editId="0539476D">
                <wp:extent cx="552450" cy="438013"/>
                <wp:effectExtent l="0" t="0" r="0" b="635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0978" cy="444775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0" w:type="dxa"/>
          <w:shd w:val="clear" w:color="auto" w:fill="429EDE" w:themeFill="accent1" w:themeFillTint="99"/>
          <w:vAlign w:val="center"/>
        </w:tcPr>
        <w:p w14:paraId="36F86829" w14:textId="56CA809F" w:rsidR="00700D4E" w:rsidRPr="00AC1C69" w:rsidRDefault="00A96D1A" w:rsidP="00A96D1A">
          <w:pPr>
            <w:pStyle w:val="Header"/>
            <w:jc w:val="center"/>
            <w:rPr>
              <w:rFonts w:asciiTheme="minorHAnsi" w:hAnsiTheme="minorHAnsi"/>
              <w:b w:val="0"/>
              <w:sz w:val="28"/>
            </w:rPr>
          </w:pPr>
          <w:r>
            <w:t>Top Sharp Drop Off Information</w:t>
          </w:r>
        </w:p>
      </w:tc>
    </w:tr>
    <w:bookmarkEnd w:id="0"/>
  </w:tbl>
  <w:p w14:paraId="6672C48A" w14:textId="77777777" w:rsidR="00B32A93" w:rsidRDefault="00B32A93" w:rsidP="00B01049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34066561">
    <w:abstractNumId w:val="11"/>
  </w:num>
  <w:num w:numId="2" w16cid:durableId="803815156">
    <w:abstractNumId w:val="7"/>
  </w:num>
  <w:num w:numId="3" w16cid:durableId="1714498699">
    <w:abstractNumId w:val="15"/>
  </w:num>
  <w:num w:numId="4" w16cid:durableId="1682000981">
    <w:abstractNumId w:val="12"/>
  </w:num>
  <w:num w:numId="5" w16cid:durableId="1133521901">
    <w:abstractNumId w:val="13"/>
  </w:num>
  <w:num w:numId="6" w16cid:durableId="88041851">
    <w:abstractNumId w:val="19"/>
  </w:num>
  <w:num w:numId="7" w16cid:durableId="576327331">
    <w:abstractNumId w:val="6"/>
  </w:num>
  <w:num w:numId="8" w16cid:durableId="1669560247">
    <w:abstractNumId w:val="10"/>
  </w:num>
  <w:num w:numId="9" w16cid:durableId="1181895867">
    <w:abstractNumId w:val="17"/>
  </w:num>
  <w:num w:numId="10" w16cid:durableId="2010329749">
    <w:abstractNumId w:val="1"/>
  </w:num>
  <w:num w:numId="11" w16cid:durableId="217791655">
    <w:abstractNumId w:val="5"/>
  </w:num>
  <w:num w:numId="12" w16cid:durableId="2111659999">
    <w:abstractNumId w:val="0"/>
  </w:num>
  <w:num w:numId="13" w16cid:durableId="905915535">
    <w:abstractNumId w:val="2"/>
  </w:num>
  <w:num w:numId="14" w16cid:durableId="93981643">
    <w:abstractNumId w:val="9"/>
  </w:num>
  <w:num w:numId="15" w16cid:durableId="398286775">
    <w:abstractNumId w:val="8"/>
  </w:num>
  <w:num w:numId="16" w16cid:durableId="410473166">
    <w:abstractNumId w:val="16"/>
  </w:num>
  <w:num w:numId="17" w16cid:durableId="1257518722">
    <w:abstractNumId w:val="3"/>
  </w:num>
  <w:num w:numId="18" w16cid:durableId="1429694936">
    <w:abstractNumId w:val="21"/>
  </w:num>
  <w:num w:numId="19" w16cid:durableId="459958833">
    <w:abstractNumId w:val="18"/>
  </w:num>
  <w:num w:numId="20" w16cid:durableId="1594433662">
    <w:abstractNumId w:val="14"/>
  </w:num>
  <w:num w:numId="21" w16cid:durableId="716588662">
    <w:abstractNumId w:val="20"/>
  </w:num>
  <w:num w:numId="22" w16cid:durableId="79432690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D1A"/>
    <w:rsid w:val="00052382"/>
    <w:rsid w:val="00061B24"/>
    <w:rsid w:val="0006568A"/>
    <w:rsid w:val="00076F0F"/>
    <w:rsid w:val="00084253"/>
    <w:rsid w:val="000C5714"/>
    <w:rsid w:val="000D1F49"/>
    <w:rsid w:val="001217A1"/>
    <w:rsid w:val="00125555"/>
    <w:rsid w:val="001727CA"/>
    <w:rsid w:val="002167C7"/>
    <w:rsid w:val="002309B7"/>
    <w:rsid w:val="002B3F92"/>
    <w:rsid w:val="002C56E6"/>
    <w:rsid w:val="00355288"/>
    <w:rsid w:val="00361E11"/>
    <w:rsid w:val="003B4744"/>
    <w:rsid w:val="003F0847"/>
    <w:rsid w:val="0040090B"/>
    <w:rsid w:val="0046302A"/>
    <w:rsid w:val="004830BA"/>
    <w:rsid w:val="00487D2D"/>
    <w:rsid w:val="004A0A47"/>
    <w:rsid w:val="004D5D62"/>
    <w:rsid w:val="005112D0"/>
    <w:rsid w:val="00577E06"/>
    <w:rsid w:val="005923E9"/>
    <w:rsid w:val="005A3BF7"/>
    <w:rsid w:val="005F2035"/>
    <w:rsid w:val="005F7990"/>
    <w:rsid w:val="0063739C"/>
    <w:rsid w:val="00650259"/>
    <w:rsid w:val="0068742F"/>
    <w:rsid w:val="00700D4E"/>
    <w:rsid w:val="00770F25"/>
    <w:rsid w:val="007A35A8"/>
    <w:rsid w:val="007B0A85"/>
    <w:rsid w:val="007C6A52"/>
    <w:rsid w:val="007C6CCD"/>
    <w:rsid w:val="0082043E"/>
    <w:rsid w:val="008E203A"/>
    <w:rsid w:val="00911887"/>
    <w:rsid w:val="0091229C"/>
    <w:rsid w:val="00940E73"/>
    <w:rsid w:val="0098597D"/>
    <w:rsid w:val="009F619A"/>
    <w:rsid w:val="009F6DDE"/>
    <w:rsid w:val="00A01C93"/>
    <w:rsid w:val="00A370A8"/>
    <w:rsid w:val="00A96D1A"/>
    <w:rsid w:val="00AC1C69"/>
    <w:rsid w:val="00B01049"/>
    <w:rsid w:val="00B32A93"/>
    <w:rsid w:val="00BD4753"/>
    <w:rsid w:val="00BD5CB1"/>
    <w:rsid w:val="00BE62EE"/>
    <w:rsid w:val="00C003BA"/>
    <w:rsid w:val="00C4320F"/>
    <w:rsid w:val="00C4687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F00606"/>
    <w:rsid w:val="00F01256"/>
    <w:rsid w:val="00F74E55"/>
    <w:rsid w:val="00FB258D"/>
    <w:rsid w:val="00FC7475"/>
    <w:rsid w:val="00FE5D47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BF69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AC1C69"/>
    <w:pPr>
      <w:spacing w:before="200" w:after="0"/>
    </w:p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061B24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061B24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061B24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B24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C1C69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AC1C69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309B7"/>
    <w:pPr>
      <w:tabs>
        <w:tab w:val="center" w:pos="4680"/>
        <w:tab w:val="right" w:pos="9810"/>
      </w:tabs>
      <w:spacing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309B7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01049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61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B24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061B24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B24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B24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B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B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1B24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32A9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0B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0BA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1255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opsharpknives.com" TargetMode="External"/><Relationship Id="rId1" Type="http://schemas.openxmlformats.org/officeDocument/2006/relationships/hyperlink" Target="mailto:topsharpknive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Pilot\AppData\Roaming\Microsoft\Templates\Carpool%20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84344AFF77D42D497814959991A3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18215-8594-440E-827E-79617F8E957D}"/>
      </w:docPartPr>
      <w:docPartBody>
        <w:p w:rsidR="001F025A" w:rsidRDefault="00946D39">
          <w:pPr>
            <w:pStyle w:val="984344AFF77D42D497814959991A3A7F"/>
          </w:pPr>
          <w:r w:rsidRPr="00AC1C69">
            <w:t>First Name</w:t>
          </w:r>
        </w:p>
      </w:docPartBody>
    </w:docPart>
    <w:docPart>
      <w:docPartPr>
        <w:name w:val="2FC4EA12635C4261ADE7B0E4F625F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8B880-3037-49FE-AE7A-8226CC18D359}"/>
      </w:docPartPr>
      <w:docPartBody>
        <w:p w:rsidR="001F025A" w:rsidRDefault="00946D39">
          <w:pPr>
            <w:pStyle w:val="2FC4EA12635C4261ADE7B0E4F625F938"/>
          </w:pPr>
          <w:r w:rsidRPr="00AC1C69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7F9"/>
    <w:rsid w:val="001F025A"/>
    <w:rsid w:val="00946D39"/>
    <w:rsid w:val="00FA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84344AFF77D42D497814959991A3A7F">
    <w:name w:val="984344AFF77D42D497814959991A3A7F"/>
  </w:style>
  <w:style w:type="paragraph" w:customStyle="1" w:styleId="2FC4EA12635C4261ADE7B0E4F625F938">
    <w:name w:val="2FC4EA12635C4261ADE7B0E4F625F9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19A666-DB1B-4D8A-A6D5-66F7D27EB6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6D11BC-7F01-4C2B-AE5F-3EE38F5409A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6826AE7-28FE-47EF-8418-C0F24A15C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Carpool list</Template>
  <TotalTime>0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2024-03-06T14:36:00Z</dcterms:created>
  <dcterms:modified xsi:type="dcterms:W3CDTF">2024-03-06T14:36:00Z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